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865" w:type="pct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for generelt flygebladoppsett"/>
      </w:tblPr>
      <w:tblGrid>
        <w:gridCol w:w="6840"/>
        <w:gridCol w:w="3421"/>
      </w:tblGrid>
      <w:tr w:rsidR="00A929C7" w14:paraId="034A58D6" w14:textId="77777777" w:rsidTr="002075FA">
        <w:tc>
          <w:tcPr>
            <w:tcW w:w="6840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5A6C642F" w14:textId="77777777" w:rsidR="00874975" w:rsidRDefault="002B6CF9" w:rsidP="00A929C7">
            <w:r>
              <w:rPr>
                <w:noProof/>
                <w:lang w:val="en-GB" w:eastAsia="en-GB"/>
              </w:rPr>
              <w:drawing>
                <wp:inline distT="0" distB="0" distL="0" distR="0" wp14:anchorId="2B33EA25" wp14:editId="01AA5201">
                  <wp:extent cx="4451350" cy="2955290"/>
                  <wp:effectExtent l="0" t="0" r="635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0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C3B2A" w14:textId="535999EA" w:rsidR="00874975" w:rsidRPr="00D85062" w:rsidRDefault="002B6CF9" w:rsidP="006F3CE1">
            <w:pPr>
              <w:pStyle w:val="Tittel"/>
              <w:rPr>
                <w:sz w:val="48"/>
              </w:rPr>
            </w:pPr>
            <w:r w:rsidRPr="00D85062">
              <w:rPr>
                <w:sz w:val="48"/>
              </w:rPr>
              <w:t>NGS-Ekskursjon</w:t>
            </w:r>
            <w:r w:rsidR="00F516DE">
              <w:rPr>
                <w:sz w:val="48"/>
              </w:rPr>
              <w:t xml:space="preserve"> </w:t>
            </w:r>
          </w:p>
          <w:p w14:paraId="068676CE" w14:textId="77777777" w:rsidR="00874975" w:rsidRPr="00D85062" w:rsidRDefault="002B6CF9" w:rsidP="006F3CE1">
            <w:pPr>
              <w:pStyle w:val="Undertittel"/>
              <w:rPr>
                <w:sz w:val="40"/>
              </w:rPr>
            </w:pPr>
            <w:r w:rsidRPr="00D85062">
              <w:rPr>
                <w:sz w:val="40"/>
              </w:rPr>
              <w:t>Juvvasshøe-Galdhøpiggen</w:t>
            </w:r>
          </w:p>
          <w:p w14:paraId="5EF08E40" w14:textId="04A54520" w:rsidR="00874975" w:rsidRDefault="002B6CF9" w:rsidP="00C86CCC">
            <w:pPr>
              <w:spacing w:before="120" w:line="240" w:lineRule="auto"/>
            </w:pPr>
            <w:r>
              <w:t>Norsk Geografisk Selskap arrangerer ekskursjon til Juvvass-omr</w:t>
            </w:r>
            <w:r w:rsidR="004933F0">
              <w:t>ådet første helgen i september</w:t>
            </w:r>
            <w:r w:rsidR="00F516DE">
              <w:t xml:space="preserve"> (31.08-02.09.2018)</w:t>
            </w:r>
            <w:r w:rsidR="004933F0">
              <w:t xml:space="preserve">. Vi har reservert overnatting på Raubergstulen fredag – søndag. </w:t>
            </w:r>
          </w:p>
          <w:p w14:paraId="4D8E28F5" w14:textId="77777777" w:rsidR="004933F0" w:rsidRPr="004933F0" w:rsidRDefault="004933F0" w:rsidP="00D85062">
            <w:pPr>
              <w:spacing w:before="120"/>
              <w:rPr>
                <w:b/>
              </w:rPr>
            </w:pPr>
            <w:r w:rsidRPr="004933F0">
              <w:rPr>
                <w:b/>
              </w:rPr>
              <w:t>Program</w:t>
            </w:r>
          </w:p>
          <w:p w14:paraId="61C61492" w14:textId="77777777" w:rsidR="00CF1D19" w:rsidRDefault="004933F0" w:rsidP="00F516DE">
            <w:pPr>
              <w:spacing w:after="120" w:line="240" w:lineRule="auto"/>
            </w:pPr>
            <w:r w:rsidRPr="00D85062">
              <w:rPr>
                <w:i/>
              </w:rPr>
              <w:t>Fredag:</w:t>
            </w:r>
            <w:r>
              <w:t xml:space="preserve"> Ankomst, middag og en </w:t>
            </w:r>
            <w:r w:rsidR="00CF1D19">
              <w:t>kort presentasjon</w:t>
            </w:r>
          </w:p>
          <w:p w14:paraId="07100F84" w14:textId="77777777" w:rsidR="00874975" w:rsidRDefault="00CF1D19" w:rsidP="00F516DE">
            <w:pPr>
              <w:spacing w:after="120" w:line="240" w:lineRule="auto"/>
            </w:pPr>
            <w:r w:rsidRPr="00D85062">
              <w:rPr>
                <w:i/>
              </w:rPr>
              <w:t>Lørdag:</w:t>
            </w:r>
            <w:r>
              <w:t xml:space="preserve"> Juvvasshøe (permafrostborehull, landskapsut</w:t>
            </w:r>
            <w:r w:rsidR="00D85062">
              <w:t>vikling), Lunsj på Juvvasshytta. I</w:t>
            </w:r>
            <w:r>
              <w:t>stunnellen i Juvfonne, glasialarkeologi og landformer dannet av frost i jord</w:t>
            </w:r>
            <w:r w:rsidR="00D85062">
              <w:t>. Evt. Fjellmuseet. Middag Raubergstulen.</w:t>
            </w:r>
          </w:p>
          <w:p w14:paraId="0E2FF2B4" w14:textId="77777777" w:rsidR="00CF1D19" w:rsidRDefault="00CF1D19" w:rsidP="00F516DE">
            <w:pPr>
              <w:spacing w:after="120" w:line="240" w:lineRule="auto"/>
            </w:pPr>
            <w:r w:rsidRPr="00D85062">
              <w:rPr>
                <w:i/>
              </w:rPr>
              <w:t>Søndag:</w:t>
            </w:r>
            <w:r>
              <w:t xml:space="preserve"> Tilbud om guidet tur til Galdhøpiggen, alternativt tur til Stor</w:t>
            </w:r>
            <w:r w:rsidR="00D85062">
              <w:t xml:space="preserve">breen om været er riktig dårlig. </w:t>
            </w:r>
          </w:p>
          <w:p w14:paraId="607E9C42" w14:textId="77777777" w:rsidR="00CF1D19" w:rsidRDefault="00CF1D19" w:rsidP="00F516DE">
            <w:pPr>
              <w:spacing w:after="120" w:line="240" w:lineRule="auto"/>
            </w:pPr>
            <w:r>
              <w:t xml:space="preserve">Guider: Bernd Etzelmüller, Karianne Lilleøren, Ivar Berthling, Tea Karoline Mork. </w:t>
            </w:r>
          </w:p>
          <w:p w14:paraId="24B00993" w14:textId="52C462E3" w:rsidR="00F516DE" w:rsidRDefault="000D71F5" w:rsidP="00F516DE">
            <w:pPr>
              <w:spacing w:before="120" w:line="240" w:lineRule="auto"/>
            </w:pPr>
            <w:r>
              <w:rPr>
                <w:b/>
              </w:rPr>
              <w:t>Pris og påmelding</w:t>
            </w:r>
            <w:r w:rsidR="00F516DE" w:rsidRPr="00C86CCC">
              <w:rPr>
                <w:i/>
              </w:rPr>
              <w:t xml:space="preserve"> </w:t>
            </w:r>
          </w:p>
          <w:p w14:paraId="17EC864F" w14:textId="23BADB56" w:rsidR="00F516DE" w:rsidRDefault="00F516DE" w:rsidP="00F516DE">
            <w:pPr>
              <w:spacing w:after="120" w:line="240" w:lineRule="auto"/>
              <w:rPr>
                <w:i/>
              </w:rPr>
            </w:pPr>
            <w:r>
              <w:rPr>
                <w:i/>
              </w:rPr>
              <w:t xml:space="preserve">Påmelding: Gry Elisabeth Monsen. </w:t>
            </w:r>
            <w:hyperlink r:id="rId9" w:history="1">
              <w:r w:rsidR="00DD5FD1" w:rsidRPr="00490E50">
                <w:rPr>
                  <w:rStyle w:val="Hyperkobling"/>
                  <w:i/>
                </w:rPr>
                <w:t>Gry.Elisabeth.Monsen@innovasjonnorge.no</w:t>
              </w:r>
            </w:hyperlink>
            <w:r w:rsidR="00DD5FD1">
              <w:rPr>
                <w:i/>
              </w:rPr>
              <w:t xml:space="preserve"> innen 15. mai.</w:t>
            </w:r>
            <w:bookmarkStart w:id="0" w:name="_GoBack"/>
            <w:bookmarkEnd w:id="0"/>
          </w:p>
          <w:p w14:paraId="780AAF4E" w14:textId="4A2210D5" w:rsidR="00CF1D19" w:rsidRPr="00F516DE" w:rsidRDefault="00F516DE" w:rsidP="00F516DE">
            <w:pPr>
              <w:spacing w:after="120" w:line="240" w:lineRule="auto"/>
              <w:rPr>
                <w:i/>
              </w:rPr>
            </w:pPr>
            <w:r w:rsidRPr="00F516DE">
              <w:rPr>
                <w:i/>
              </w:rPr>
              <w:t>Kr. 26</w:t>
            </w:r>
            <w:r w:rsidR="00D85062" w:rsidRPr="00F516DE">
              <w:rPr>
                <w:i/>
              </w:rPr>
              <w:t>00 inkludert overnatting, mat og guiding/tilgang istunnellen</w:t>
            </w:r>
            <w:r w:rsidRPr="00F516DE">
              <w:rPr>
                <w:i/>
              </w:rPr>
              <w:t>. Pris er beregnet etter selvkost.</w:t>
            </w:r>
          </w:p>
          <w:p w14:paraId="5D48C38D" w14:textId="4763A259" w:rsidR="00C86CCC" w:rsidRPr="00C86CCC" w:rsidRDefault="00D85062" w:rsidP="00F516DE">
            <w:pPr>
              <w:spacing w:after="120" w:line="240" w:lineRule="auto"/>
              <w:rPr>
                <w:i/>
              </w:rPr>
            </w:pPr>
            <w:r w:rsidRPr="00F516DE">
              <w:rPr>
                <w:i/>
              </w:rPr>
              <w:t>Førstemann til møll</w:t>
            </w:r>
            <w:r w:rsidR="00C86CCC" w:rsidRPr="00F516DE">
              <w:rPr>
                <w:i/>
              </w:rPr>
              <w:t>a!</w:t>
            </w:r>
            <w:r w:rsidR="00F516DE" w:rsidRPr="00F516DE">
              <w:rPr>
                <w:i/>
              </w:rPr>
              <w:t xml:space="preserve"> </w:t>
            </w:r>
            <w:r w:rsidR="00C86CCC" w:rsidRPr="00C86CCC">
              <w:rPr>
                <w:i/>
              </w:rPr>
              <w:t xml:space="preserve">Vi arrangerer ingen felles transport. Det er mulig å reise kollektivt til Lom fra både Trondheim og Oslo fredag. </w:t>
            </w:r>
            <w:r w:rsidR="00F516DE">
              <w:rPr>
                <w:i/>
              </w:rPr>
              <w:t>Gi beskjed om dere trenger transport opp til Raubergstulen, alternativene er taxi eller samkjøring.</w:t>
            </w:r>
          </w:p>
        </w:tc>
        <w:tc>
          <w:tcPr>
            <w:tcW w:w="3421" w:type="dxa"/>
            <w:tcBorders>
              <w:left w:val="triple" w:sz="12" w:space="0" w:color="FFFFFF" w:themeColor="background1"/>
            </w:tcBorders>
          </w:tcPr>
          <w:p w14:paraId="4B82E924" w14:textId="77777777" w:rsidR="00D85062" w:rsidRDefault="00D85062"/>
          <w:tbl>
            <w:tblPr>
              <w:tblW w:w="3402" w:type="dxa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Høyre oppsettstabell"/>
            </w:tblPr>
            <w:tblGrid>
              <w:gridCol w:w="3346"/>
              <w:gridCol w:w="56"/>
            </w:tblGrid>
            <w:tr w:rsidR="00A929C7" w14:paraId="3F20757A" w14:textId="77777777" w:rsidTr="00407115">
              <w:trPr>
                <w:trHeight w:hRule="exact" w:val="10942"/>
              </w:trPr>
              <w:tc>
                <w:tcPr>
                  <w:tcW w:w="3402" w:type="dxa"/>
                  <w:gridSpan w:val="2"/>
                  <w:shd w:val="clear" w:color="auto" w:fill="815205" w:themeFill="accent2" w:themeFillShade="80"/>
                  <w:tcMar>
                    <w:top w:w="1440" w:type="dxa"/>
                  </w:tcMar>
                </w:tcPr>
                <w:p w14:paraId="7836D9A6" w14:textId="77777777" w:rsidR="00A929C7" w:rsidRDefault="00D85062" w:rsidP="000D71F5">
                  <w:pPr>
                    <w:pStyle w:val="Overskrift2"/>
                    <w:spacing w:after="360"/>
                  </w:pPr>
                  <w:r>
                    <w:t xml:space="preserve">Klimapark2469: </w:t>
                  </w:r>
                  <w:r w:rsidR="002B6CF9">
                    <w:t>Istunnellen i Juvfonne – glasialarkeologi og klimahistorie</w:t>
                  </w:r>
                </w:p>
                <w:p w14:paraId="6B48B1C2" w14:textId="77777777" w:rsidR="00A929C7" w:rsidRDefault="002B6CF9" w:rsidP="000D71F5">
                  <w:pPr>
                    <w:pStyle w:val="Overskrift2"/>
                    <w:spacing w:after="360"/>
                  </w:pPr>
                  <w:r>
                    <w:t>Borehullet i permafrosten på Juvvasshøe</w:t>
                  </w:r>
                </w:p>
                <w:p w14:paraId="5ED85470" w14:textId="77777777" w:rsidR="00A929C7" w:rsidRDefault="00BD3402" w:rsidP="000D71F5">
                  <w:pPr>
                    <w:pStyle w:val="Overskrift2"/>
                    <w:spacing w:after="360"/>
                  </w:pPr>
                  <w:r>
                    <w:t>Landformer og landskapsutvikling</w:t>
                  </w:r>
                </w:p>
                <w:p w14:paraId="2C2C3B5C" w14:textId="77777777" w:rsidR="00A929C7" w:rsidRDefault="004933F0" w:rsidP="000D71F5">
                  <w:pPr>
                    <w:pStyle w:val="Overskrift2"/>
                    <w:spacing w:after="360"/>
                  </w:pPr>
                  <w:r>
                    <w:t>Guidet tur til Galdhøpiggen</w:t>
                  </w:r>
                </w:p>
                <w:p w14:paraId="76F76730" w14:textId="77777777" w:rsidR="007A7992" w:rsidRDefault="00D85062" w:rsidP="000D71F5">
                  <w:pPr>
                    <w:pStyle w:val="Overskrift2"/>
                    <w:spacing w:after="360"/>
                  </w:pPr>
                  <w:r>
                    <w:t>Lom Fjellmuseum</w:t>
                  </w:r>
                </w:p>
                <w:p w14:paraId="37EDF6C3" w14:textId="58FDB20C" w:rsidR="000D71F5" w:rsidRDefault="000D71F5" w:rsidP="000D71F5">
                  <w:pPr>
                    <w:pStyle w:val="Overskrift2"/>
                    <w:spacing w:after="360"/>
                  </w:pPr>
                  <w:r w:rsidRPr="000D71F5">
                    <w:t>http://klimapark2469.no/</w:t>
                  </w:r>
                </w:p>
              </w:tc>
            </w:tr>
            <w:tr w:rsidR="00A929C7" w14:paraId="7EF8C819" w14:textId="77777777" w:rsidTr="00407115">
              <w:trPr>
                <w:gridAfter w:val="1"/>
                <w:wAfter w:w="56" w:type="dxa"/>
                <w:trHeight w:hRule="exact" w:val="3600"/>
              </w:trPr>
              <w:tc>
                <w:tcPr>
                  <w:tcW w:w="334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14:paraId="5B478C9B" w14:textId="77777777" w:rsidR="00A929C7" w:rsidRDefault="00BD3402">
                  <w:pPr>
                    <w:pStyle w:val="Overskrift3"/>
                  </w:pPr>
                  <w:r>
                    <w:t>Norsk Geografisk selskap</w:t>
                  </w:r>
                </w:p>
                <w:p w14:paraId="62E9F47E" w14:textId="77777777" w:rsidR="00A929C7" w:rsidRDefault="00BD3402">
                  <w:pPr>
                    <w:pStyle w:val="Kontaktinformasjon"/>
                  </w:pPr>
                  <w:r>
                    <w:t>admin@geografisk.no</w:t>
                  </w:r>
                </w:p>
                <w:p w14:paraId="44556BFA" w14:textId="77777777" w:rsidR="00A929C7" w:rsidRDefault="00BD3402">
                  <w:pPr>
                    <w:pStyle w:val="Kontaktinformasjon"/>
                  </w:pPr>
                  <w:r>
                    <w:t>www.geografisk.no</w:t>
                  </w:r>
                </w:p>
                <w:p w14:paraId="1C1C265F" w14:textId="77777777" w:rsidR="00A929C7" w:rsidRDefault="00CF1D19" w:rsidP="00CF1D19">
                  <w:pPr>
                    <w:pStyle w:val="Dato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7E18AB8E" wp14:editId="137A5376">
                        <wp:extent cx="1304925" cy="817245"/>
                        <wp:effectExtent l="0" t="0" r="9525" b="1905"/>
                        <wp:docPr id="4" name="Bild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8172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217320" w14:textId="77777777" w:rsidR="00A929C7" w:rsidRDefault="00A929C7"/>
        </w:tc>
      </w:tr>
    </w:tbl>
    <w:p w14:paraId="563EC4C9" w14:textId="77777777" w:rsidR="006F3CE1" w:rsidRDefault="006F3CE1" w:rsidP="00F516DE">
      <w:pPr>
        <w:pStyle w:val="Ingenmellomrom"/>
      </w:pPr>
    </w:p>
    <w:sectPr w:rsidR="006F3CE1" w:rsidSect="009F3A01">
      <w:pgSz w:w="11906" w:h="16838" w:code="9"/>
      <w:pgMar w:top="680" w:right="680" w:bottom="680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87CBA" w14:textId="77777777" w:rsidR="002B6CF9" w:rsidRDefault="002B6CF9" w:rsidP="00C5038D">
      <w:pPr>
        <w:spacing w:after="0" w:line="240" w:lineRule="auto"/>
      </w:pPr>
      <w:r>
        <w:separator/>
      </w:r>
    </w:p>
  </w:endnote>
  <w:endnote w:type="continuationSeparator" w:id="0">
    <w:p w14:paraId="0C466EEB" w14:textId="77777777" w:rsidR="002B6CF9" w:rsidRDefault="002B6CF9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09209" w14:textId="77777777" w:rsidR="002B6CF9" w:rsidRDefault="002B6CF9" w:rsidP="00C5038D">
      <w:pPr>
        <w:spacing w:after="0" w:line="240" w:lineRule="auto"/>
      </w:pPr>
      <w:r>
        <w:separator/>
      </w:r>
    </w:p>
  </w:footnote>
  <w:footnote w:type="continuationSeparator" w:id="0">
    <w:p w14:paraId="7A165648" w14:textId="77777777" w:rsidR="002B6CF9" w:rsidRDefault="002B6CF9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CF9"/>
    <w:rsid w:val="00015379"/>
    <w:rsid w:val="00015A39"/>
    <w:rsid w:val="00020E88"/>
    <w:rsid w:val="00096E46"/>
    <w:rsid w:val="000D71F5"/>
    <w:rsid w:val="000F5E74"/>
    <w:rsid w:val="00115FD0"/>
    <w:rsid w:val="001164A0"/>
    <w:rsid w:val="00192909"/>
    <w:rsid w:val="00202606"/>
    <w:rsid w:val="002075FA"/>
    <w:rsid w:val="002B6CF9"/>
    <w:rsid w:val="00352C59"/>
    <w:rsid w:val="003D32C9"/>
    <w:rsid w:val="003E5B3F"/>
    <w:rsid w:val="00407115"/>
    <w:rsid w:val="00421850"/>
    <w:rsid w:val="004933F0"/>
    <w:rsid w:val="004F460E"/>
    <w:rsid w:val="005B2FDA"/>
    <w:rsid w:val="00600499"/>
    <w:rsid w:val="00651898"/>
    <w:rsid w:val="006F3CE1"/>
    <w:rsid w:val="00726150"/>
    <w:rsid w:val="00731298"/>
    <w:rsid w:val="00760E88"/>
    <w:rsid w:val="007766D7"/>
    <w:rsid w:val="007A7992"/>
    <w:rsid w:val="007B77B0"/>
    <w:rsid w:val="00874975"/>
    <w:rsid w:val="008A7F58"/>
    <w:rsid w:val="008F7718"/>
    <w:rsid w:val="009003EF"/>
    <w:rsid w:val="009A6DB1"/>
    <w:rsid w:val="009A6FDF"/>
    <w:rsid w:val="009F3A01"/>
    <w:rsid w:val="00A37997"/>
    <w:rsid w:val="00A918B2"/>
    <w:rsid w:val="00A929C7"/>
    <w:rsid w:val="00B303E1"/>
    <w:rsid w:val="00B57FC7"/>
    <w:rsid w:val="00BB3370"/>
    <w:rsid w:val="00BD3402"/>
    <w:rsid w:val="00BE1B5A"/>
    <w:rsid w:val="00C5038D"/>
    <w:rsid w:val="00C86CCC"/>
    <w:rsid w:val="00C9436E"/>
    <w:rsid w:val="00CF1D19"/>
    <w:rsid w:val="00D73B50"/>
    <w:rsid w:val="00D85062"/>
    <w:rsid w:val="00DD5FD1"/>
    <w:rsid w:val="00EC6A7A"/>
    <w:rsid w:val="00F5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EC84599"/>
  <w15:chartTrackingRefBased/>
  <w15:docId w15:val="{49F415AC-C97C-4D30-A163-8992AEA6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nb-NO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FDF"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Overskrift2">
    <w:name w:val="heading 2"/>
    <w:basedOn w:val="Normal"/>
    <w:link w:val="Overskrift2Tegn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Overskrift3">
    <w:name w:val="heading 3"/>
    <w:basedOn w:val="Normal"/>
    <w:link w:val="Overskrift3Tegn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Overskrift4">
    <w:name w:val="heading 4"/>
    <w:basedOn w:val="Normal"/>
    <w:next w:val="Normal"/>
    <w:link w:val="Overskrift4Tegn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tel">
    <w:name w:val="Subtitle"/>
    <w:basedOn w:val="Normal"/>
    <w:link w:val="UndertittelTegn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UndertittelTegn">
    <w:name w:val="Undertittel Tegn"/>
    <w:basedOn w:val="Standardskriftforavsnitt"/>
    <w:link w:val="Undertittel"/>
    <w:uiPriority w:val="2"/>
    <w:rsid w:val="006F3CE1"/>
    <w:rPr>
      <w:b/>
      <w:caps/>
      <w:sz w:val="106"/>
    </w:rPr>
  </w:style>
  <w:style w:type="paragraph" w:styleId="Tittel">
    <w:name w:val="Title"/>
    <w:basedOn w:val="Normal"/>
    <w:link w:val="TittelTegn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telTegn">
    <w:name w:val="Tittel Tegn"/>
    <w:basedOn w:val="Standardskriftforavsnitt"/>
    <w:link w:val="Tittel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b/>
      <w:bCs/>
      <w:sz w:val="30"/>
      <w:szCs w:val="30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Ingenmellomrom">
    <w:name w:val="No Spacing"/>
    <w:uiPriority w:val="19"/>
    <w:qFormat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Overskrift3Tegn">
    <w:name w:val="Overskrift 3 Tegn"/>
    <w:basedOn w:val="Standardskriftforavsnitt"/>
    <w:link w:val="Overskrift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Kontaktinformasjon">
    <w:name w:val="Kontaktinformasjon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oTegn">
    <w:name w:val="Dato Tegn"/>
    <w:basedOn w:val="Standardskriftforavsnitt"/>
    <w:link w:val="Dato"/>
    <w:uiPriority w:val="5"/>
    <w:rsid w:val="00760E88"/>
    <w:rPr>
      <w:color w:val="FFFFFF" w:themeColor="background1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22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Bunntekst">
    <w:name w:val="footer"/>
    <w:basedOn w:val="Normal"/>
    <w:link w:val="BunntekstTegn"/>
    <w:uiPriority w:val="99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Topptekst">
    <w:name w:val="header"/>
    <w:basedOn w:val="Normal"/>
    <w:link w:val="TopptekstTegn"/>
    <w:uiPriority w:val="99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Overskrift5Tegn">
    <w:name w:val="Overskrift 5 Tegn"/>
    <w:basedOn w:val="Standardskriftforavsnitt"/>
    <w:link w:val="Overskrift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Sterkutheving">
    <w:name w:val="Intense Emphasis"/>
    <w:basedOn w:val="Standardskriftforavsnitt"/>
    <w:uiPriority w:val="21"/>
    <w:semiHidden/>
    <w:unhideWhenUsed/>
    <w:qFormat/>
    <w:rPr>
      <w:i/>
      <w:iCs/>
      <w:color w:val="C71C12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A918B2"/>
    <w:rPr>
      <w:i/>
      <w:iCs/>
      <w:color w:val="C71C12" w:themeColor="accent1" w:themeShade="BF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fi">
    <w:name w:val="Bibliography"/>
    <w:basedOn w:val="Normal"/>
    <w:next w:val="Normal"/>
    <w:uiPriority w:val="37"/>
    <w:semiHidden/>
    <w:unhideWhenUsed/>
    <w:rsid w:val="00B57FC7"/>
  </w:style>
  <w:style w:type="paragraph" w:styleId="Blokkteks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qFormat/>
    <w:rsid w:val="00B57FC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B57FC7"/>
  </w:style>
  <w:style w:type="paragraph" w:styleId="Brdtekst2">
    <w:name w:val="Body Text 2"/>
    <w:basedOn w:val="Normal"/>
    <w:link w:val="Brdtekst2Tegn"/>
    <w:uiPriority w:val="99"/>
    <w:semiHidden/>
    <w:unhideWhenUsed/>
    <w:rsid w:val="00B57FC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B57FC7"/>
  </w:style>
  <w:style w:type="paragraph" w:styleId="Brdtekst3">
    <w:name w:val="Body Text 3"/>
    <w:basedOn w:val="Normal"/>
    <w:link w:val="Brdtekst3Tegn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B57FC7"/>
    <w:rPr>
      <w:sz w:val="22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B57FC7"/>
    <w:pPr>
      <w:spacing w:after="16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B57FC7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B57FC7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B57FC7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B57FC7"/>
    <w:pPr>
      <w:spacing w:after="16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B57FC7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B57FC7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B57FC7"/>
    <w:rPr>
      <w:sz w:val="22"/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Hilsen">
    <w:name w:val="Closing"/>
    <w:basedOn w:val="Normal"/>
    <w:link w:val="HilsenTegn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B57FC7"/>
  </w:style>
  <w:style w:type="table" w:styleId="Fargeriktrutenett">
    <w:name w:val="Colorful Grid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-uthevingsfarge1">
    <w:name w:val="Colorful Grid Accent 1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Fargeriktrutenett-uthevingsfarge2">
    <w:name w:val="Colorful Grid Accent 2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Fargeriktrutenett-uthevingsfarge3">
    <w:name w:val="Colorful Grid Accent 3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Fargeriktrutenett-uthevingsfarge4">
    <w:name w:val="Colorful Grid Accent 4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Fargeriktrutenett-uthevingsfarge5">
    <w:name w:val="Colorful Grid Accent 5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-uthevingsfarge1">
    <w:name w:val="Colorful List Accent 1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Fargerikliste-uthevingsfarge2">
    <w:name w:val="Colorful List Accent 2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Fargerikliste-uthevingsfarge3">
    <w:name w:val="Colorful List Accent 3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Fargerikliste-uthevingsfarge4">
    <w:name w:val="Colorful List Accent 4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Fargerikliste-uthevingsfarge5">
    <w:name w:val="Colorful List Accent 5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Fargerikliste-uthevingsfarge6">
    <w:name w:val="Colorful List Accent 6"/>
    <w:basedOn w:val="Vanligtabel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1">
    <w:name w:val="Colorful Shading Accent 1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2">
    <w:name w:val="Colorful Shading Accent 2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3">
    <w:name w:val="Colorful Shading Accent 3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Fargerikskyggelegging-uthevingsfarge4">
    <w:name w:val="Colorful Shading Accent 4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5">
    <w:name w:val="Colorful Shading Accent 5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B57FC7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57FC7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57FC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57FC7"/>
    <w:rPr>
      <w:b/>
      <w:bCs/>
      <w:sz w:val="22"/>
      <w:szCs w:val="20"/>
    </w:rPr>
  </w:style>
  <w:style w:type="table" w:styleId="Mrkliste">
    <w:name w:val="Dark List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uthevingsfarge1">
    <w:name w:val="Dark List Accent 1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Mrkliste-uthevingsfarge2">
    <w:name w:val="Dark List Accent 2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Mrkliste-uthevingsfarge3">
    <w:name w:val="Dark List Accent 3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Mrkliste-uthevingsfarge5">
    <w:name w:val="Dark List Accent 5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Mrkliste-uthevingsfarge6">
    <w:name w:val="Dark List Accent 6"/>
    <w:basedOn w:val="Vanligtabel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B57FC7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B57FC7"/>
  </w:style>
  <w:style w:type="character" w:styleId="Utheving">
    <w:name w:val="Emphasis"/>
    <w:basedOn w:val="Standardskriftforavsnitt"/>
    <w:uiPriority w:val="20"/>
    <w:semiHidden/>
    <w:unhideWhenUsed/>
    <w:qFormat/>
    <w:rsid w:val="00B57FC7"/>
    <w:rPr>
      <w:i/>
      <w:iCs/>
    </w:rPr>
  </w:style>
  <w:style w:type="character" w:styleId="Sluttnotereferanse">
    <w:name w:val="endnote reference"/>
    <w:basedOn w:val="Standardskriftforavsnitt"/>
    <w:uiPriority w:val="99"/>
    <w:semiHidden/>
    <w:unhideWhenUsed/>
    <w:rsid w:val="00B57FC7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B57FC7"/>
    <w:rPr>
      <w:sz w:val="22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Fotnotereferanse">
    <w:name w:val="footnote reference"/>
    <w:basedOn w:val="Standardskriftforavsnitt"/>
    <w:uiPriority w:val="99"/>
    <w:semiHidden/>
    <w:unhideWhenUsed/>
    <w:rsid w:val="00B57FC7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57FC7"/>
    <w:rPr>
      <w:sz w:val="22"/>
      <w:szCs w:val="20"/>
    </w:rPr>
  </w:style>
  <w:style w:type="table" w:styleId="Rutenettabelllys1">
    <w:name w:val="Grid Table 1 Light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1">
    <w:name w:val="Grid Table 1 Light Accent 1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2">
    <w:name w:val="Grid Table 1 Light Accent 2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3">
    <w:name w:val="Grid Table 1 Light Accent 3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4">
    <w:name w:val="Grid Table 1 Light Accent 4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5">
    <w:name w:val="Grid Table 1 Light Accent 5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6">
    <w:name w:val="Grid Table 1 Light Accent 6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-uthevingsfarge1">
    <w:name w:val="Grid Table 2 Accent 1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Rutenettabell2-uthevingsfarge2">
    <w:name w:val="Grid Table 2 Accent 2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Rutenettabell2-uthevingsfarge3">
    <w:name w:val="Grid Table 2 Accent 3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Rutenettabell2-uthevingsfarge4">
    <w:name w:val="Grid Table 2 Accent 4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Rutenettabell2-uthevingsfarge5">
    <w:name w:val="Grid Table 2 Accent 5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Rutenettabell2-uthevingsfarge6">
    <w:name w:val="Grid Table 2 Accent 6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Rutenettabell3">
    <w:name w:val="Grid Table 3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-uthevingsfarge1">
    <w:name w:val="Grid Table 3 Accent 1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Rutenettabell3-uthevingsfarge2">
    <w:name w:val="Grid Table 3 Accent 2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Rutenettabell3-uthevingsfarge3">
    <w:name w:val="Grid Table 3 Accent 3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Rutenettabell3-uthevingsfarge4">
    <w:name w:val="Grid Table 3 Accent 4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Rutenettabell3-uthevingsfarge5">
    <w:name w:val="Grid Table 3 Accent 5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Rutenettabell3-uthevingsfarge6">
    <w:name w:val="Grid Table 3 Accent 6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-uthevingsfarge1">
    <w:name w:val="Grid Table 4 Accent 1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Rutenettabell4-uthevingsfarge2">
    <w:name w:val="Grid Table 4 Accent 2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Rutenettabell4-uthevingsfarge3">
    <w:name w:val="Grid Table 4 Accent 3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Rutenettabell4-uthevingsfarge4">
    <w:name w:val="Grid Table 4 Accent 4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Rutenettabell4-uthevingsfarge5">
    <w:name w:val="Grid Table 4 Accent 5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Rutenettabell4-uthevingsfarge6">
    <w:name w:val="Grid Table 4 Accent 6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-uthevingsfarge1">
    <w:name w:val="Grid Table 5 Dark Accent 1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Rutenettabell5mrk-uthevingsfarge2">
    <w:name w:val="Grid Table 5 Dark Accent 2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Rutenettabell5mrk-uthevingsfarge3">
    <w:name w:val="Grid Table 5 Dark Accent 3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Rutenettabell5mrk-uthevingsfarge4">
    <w:name w:val="Grid Table 5 Dark Accent 4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Rutenettabell5mrk-uthevingsfarge5">
    <w:name w:val="Grid Table 5 Dark Accent 5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Rutenettabell5mrk-uthevingsfarge6">
    <w:name w:val="Grid Table 5 Dark Accent 6"/>
    <w:basedOn w:val="Vanligtabel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-uthevingsfarge1">
    <w:name w:val="Grid Table 6 Colorful Accent 1"/>
    <w:basedOn w:val="Vanligtabel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Rutenettabell6fargerik-uthevingsfarge2">
    <w:name w:val="Grid Table 6 Colorful Accent 2"/>
    <w:basedOn w:val="Vanligtabel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Rutenettabell6fargerik-uthevingsfarge3">
    <w:name w:val="Grid Table 6 Colorful Accent 3"/>
    <w:basedOn w:val="Vanligtabel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Rutenettabell6fargerik-uthevingsfarge4">
    <w:name w:val="Grid Table 6 Colorful Accent 4"/>
    <w:basedOn w:val="Vanligtabel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Rutenettabell6fargerik-uthevingsfarge5">
    <w:name w:val="Grid Table 6 Colorful Accent 5"/>
    <w:basedOn w:val="Vanligtabel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Rutenettabell6fargerik-uthevingsfarge6">
    <w:name w:val="Grid Table 6 Colorful Accent 6"/>
    <w:basedOn w:val="Vanligtabel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-uthevingsfarge1">
    <w:name w:val="Grid Table 7 Colorful Accent 1"/>
    <w:basedOn w:val="Vanligtabel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Rutenettabell7fargerik-uthevingsfarge2">
    <w:name w:val="Grid Table 7 Colorful Accent 2"/>
    <w:basedOn w:val="Vanligtabel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Rutenettabell7fargerik-uthevingsfarge3">
    <w:name w:val="Grid Table 7 Colorful Accent 3"/>
    <w:basedOn w:val="Vanligtabel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Rutenettabell7fargerik-uthevingsfarge4">
    <w:name w:val="Grid Table 7 Colorful Accent 4"/>
    <w:basedOn w:val="Vanligtabel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Rutenettabell7fargerik-uthevingsfarge5">
    <w:name w:val="Grid Table 7 Colorful Accent 5"/>
    <w:basedOn w:val="Vanligtabel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Rutenettabell7fargerik-uthevingsfarge6">
    <w:name w:val="Grid Table 7 Colorful Accent 6"/>
    <w:basedOn w:val="Vanligtabel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Overskrift6Tegn">
    <w:name w:val="Overskrift 6 Tegn"/>
    <w:basedOn w:val="Standardskriftforavsnitt"/>
    <w:link w:val="Overskrift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B57FC7"/>
  </w:style>
  <w:style w:type="paragraph" w:styleId="HTML-adresse">
    <w:name w:val="HTML Address"/>
    <w:basedOn w:val="Normal"/>
    <w:link w:val="HTML-adresseTegn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B57FC7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B57FC7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B57FC7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B57FC7"/>
    <w:rPr>
      <w:rFonts w:ascii="Consolas" w:hAnsi="Consolas"/>
      <w:sz w:val="22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B57FC7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B57FC7"/>
    <w:rPr>
      <w:color w:val="3D537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ystrutenett">
    <w:name w:val="Light Grid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-uthevingsfarge1">
    <w:name w:val="Light Grid Accent 1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Lystrutenett-uthevingsfarge2">
    <w:name w:val="Light Grid Accent 2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Lystrutenett-uthevingsfarge3">
    <w:name w:val="Light Grid Accent 3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Lystrutenett-uthevingsfarge5">
    <w:name w:val="Light Grid Accent 5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Lystrutenett-uthevingsfarge6">
    <w:name w:val="Light Grid Accent 6"/>
    <w:basedOn w:val="Vanligtabel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uthevingsfarge1">
    <w:name w:val="Light List Accent 1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Lysliste-uthevingsfarge2">
    <w:name w:val="Light List Accent 2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Lysliste-uthevingsfarge4">
    <w:name w:val="Light List Accent 4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Lysliste-uthevingsfarge5">
    <w:name w:val="Light List Accent 5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Lysliste-uthevingsfarge6">
    <w:name w:val="Light List Accent 6"/>
    <w:basedOn w:val="Vanligtabel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-uthevingsfarge1">
    <w:name w:val="Light Shading Accent 1"/>
    <w:basedOn w:val="Vanligtabell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Lysskyggelegging-uthevingsfarge2">
    <w:name w:val="Light Shading Accent 2"/>
    <w:basedOn w:val="Vanligtabell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Lysskyggelegging-uthevingsfarge3">
    <w:name w:val="Light Shading Accent 3"/>
    <w:basedOn w:val="Vanligtabell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Lysskyggelegging-uthevingsfarge4">
    <w:name w:val="Light Shading Accent 4"/>
    <w:basedOn w:val="Vanligtabell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Lysskyggelegging-uthevingsfarge5">
    <w:name w:val="Light Shading Accent 5"/>
    <w:basedOn w:val="Vanligtabell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Lysskyggelegging-uthevingsfarge6">
    <w:name w:val="Light Shading Accent 6"/>
    <w:basedOn w:val="Vanligtabell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B57FC7"/>
  </w:style>
  <w:style w:type="paragraph" w:styleId="Liste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Punktliste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eavsnitt">
    <w:name w:val="List Paragraph"/>
    <w:basedOn w:val="Normal"/>
    <w:uiPriority w:val="34"/>
    <w:semiHidden/>
    <w:unhideWhenUsed/>
    <w:qFormat/>
    <w:rsid w:val="00B57FC7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-uthevingsfarge1">
    <w:name w:val="List Table 1 Light Accent 1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tabell1lys-uthevingsfarge2">
    <w:name w:val="List Table 1 Light Accent 2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tabell1lys-uthevingsfarge3">
    <w:name w:val="List Table 1 Light Accent 3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tabell1lys-uthevingsfarge4">
    <w:name w:val="List Table 1 Light Accent 4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tabell1lys-uthevingsfarge5">
    <w:name w:val="List Table 1 Light Accent 5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tabell1lys-uthevingsfarge6">
    <w:name w:val="List Table 1 Light Accent 6"/>
    <w:basedOn w:val="Vanligtabel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tabell2">
    <w:name w:val="List Table 2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-uthevingsfarge1">
    <w:name w:val="List Table 2 Accent 1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tabell2-uthevingsfarge2">
    <w:name w:val="List Table 2 Accent 2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tabell2-uthevingsfarge3">
    <w:name w:val="List Table 2 Accent 3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tabell2-uthevingsfarge4">
    <w:name w:val="List Table 2 Accent 4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tabell2-uthevingsfarge5">
    <w:name w:val="List Table 2 Accent 5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tabell2-uthevingsfarge6">
    <w:name w:val="List Table 2 Accent 6"/>
    <w:basedOn w:val="Vanligtabel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tabell3">
    <w:name w:val="List Table 3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-uthevingsfarge1">
    <w:name w:val="List Table 3 Accent 1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stetabell3-uthevingsfarge2">
    <w:name w:val="List Table 3 Accent 2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stetabell3-uthevingsfarge3">
    <w:name w:val="List Table 3 Accent 3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stetabell3-uthevingsfarge4">
    <w:name w:val="List Table 3 Accent 4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stetabell3-uthevingsfarge5">
    <w:name w:val="List Table 3 Accent 5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stetabell3-uthevingsfarge6">
    <w:name w:val="List Table 3 Accent 6"/>
    <w:basedOn w:val="Vanligtabel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-uthevingsfarge1">
    <w:name w:val="List Table 4 Accent 1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tabell4-uthevingsfarge2">
    <w:name w:val="List Table 4 Accent 2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tabell4-uthevingsfarge3">
    <w:name w:val="List Table 4 Accent 3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tabell4-uthevingsfarge4">
    <w:name w:val="List Table 4 Accent 4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tabell4-uthevingsfarge5">
    <w:name w:val="List Table 4 Accent 5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tabell4-uthevingsfarge6">
    <w:name w:val="List Table 4 Accent 6"/>
    <w:basedOn w:val="Vanligtabel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1">
    <w:name w:val="List Table 5 Dark Accent 1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2">
    <w:name w:val="List Table 5 Dark Accent 2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3">
    <w:name w:val="List Table 5 Dark Accent 3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4">
    <w:name w:val="List Table 5 Dark Accent 4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5">
    <w:name w:val="List Table 5 Dark Accent 5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6">
    <w:name w:val="List Table 5 Dark Accent 6"/>
    <w:basedOn w:val="Vanligtabel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-uthevingsfarge1">
    <w:name w:val="List Table 6 Colorful Accent 1"/>
    <w:basedOn w:val="Vanligtabel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tabell6fargerik-uthevingsfarge2">
    <w:name w:val="List Table 6 Colorful Accent 2"/>
    <w:basedOn w:val="Vanligtabel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tabell6fargerik-uthevingsfarge3">
    <w:name w:val="List Table 6 Colorful Accent 3"/>
    <w:basedOn w:val="Vanligtabel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tabell6fargerik-uthevingsfarge4">
    <w:name w:val="List Table 6 Colorful Accent 4"/>
    <w:basedOn w:val="Vanligtabel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tabell6fargerik-uthevingsfarge5">
    <w:name w:val="List Table 6 Colorful Accent 5"/>
    <w:basedOn w:val="Vanligtabel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tabell6fargerik-uthevingsfarge6">
    <w:name w:val="List Table 6 Colorful Accent 6"/>
    <w:basedOn w:val="Vanligtabel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1">
    <w:name w:val="List Table 7 Colorful Accent 1"/>
    <w:basedOn w:val="Vanligtabel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2">
    <w:name w:val="List Table 7 Colorful Accent 2"/>
    <w:basedOn w:val="Vanligtabel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3">
    <w:name w:val="List Table 7 Colorful Accent 3"/>
    <w:basedOn w:val="Vanligtabel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4">
    <w:name w:val="List Table 7 Colorful Accent 4"/>
    <w:basedOn w:val="Vanligtabel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5">
    <w:name w:val="List Table 7 Colorful Accent 5"/>
    <w:basedOn w:val="Vanligtabel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6">
    <w:name w:val="List Table 7 Colorful Accent 6"/>
    <w:basedOn w:val="Vanligtabel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B57FC7"/>
    <w:rPr>
      <w:rFonts w:ascii="Consolas" w:hAnsi="Consolas"/>
      <w:sz w:val="22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-uthevingsfarge1">
    <w:name w:val="Medium Grid 1 Accent 1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Middelsrutenett1-uthevingsfarge2">
    <w:name w:val="Medium Grid 1 Accent 2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Middelsrutenett1-uthevingsfarge3">
    <w:name w:val="Medium Grid 1 Accent 3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Middelsrutenett1-uthevingsfarge4">
    <w:name w:val="Medium Grid 1 Accent 4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Middelsrutenett1-uthevingsfarge5">
    <w:name w:val="Medium Grid 1 Accent 5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Middelsrutenett1-uthevingsfarge6">
    <w:name w:val="Medium Grid 1 Accent 6"/>
    <w:basedOn w:val="Vanligtabel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1">
    <w:name w:val="Medium Grid 2 Accent 1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2">
    <w:name w:val="Medium Grid 2 Accent 2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3">
    <w:name w:val="Medium Grid 2 Accent 3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4">
    <w:name w:val="Medium Grid 2 Accent 4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5">
    <w:name w:val="Medium Grid 2 Accent 5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6">
    <w:name w:val="Medium Grid 2 Accent 6"/>
    <w:basedOn w:val="Vanligtabel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-uthevingsfarge1">
    <w:name w:val="Medium Grid 3 Accent 1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Middelsrutenett3-uthevingsfarge2">
    <w:name w:val="Medium Grid 3 Accent 2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Middelsrutenett3-uthevingsfarge3">
    <w:name w:val="Medium Grid 3 Accent 3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Middelsrutenett3-uthevingsfarge4">
    <w:name w:val="Medium Grid 3 Accent 4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Middelsrutenett3-uthevingsfarge5">
    <w:name w:val="Medium Grid 3 Accent 5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Middelsrutenett3-uthevingsfarge6">
    <w:name w:val="Medium Grid 3 Accent 6"/>
    <w:basedOn w:val="Vanligtabel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Middelsliste1-uthevingsfarge2">
    <w:name w:val="Medium List 1 Accent 2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Middelsliste1-uthevingsfarge3">
    <w:name w:val="Medium List 1 Accent 3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Middelsliste1-uthevingsfarge4">
    <w:name w:val="Medium List 1 Accent 4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Middelsliste1-uthevingsfarge5">
    <w:name w:val="Medium List 1 Accent 5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Middelsliste1-uthevingsfarge6">
    <w:name w:val="Medium List 1 Accent 6"/>
    <w:basedOn w:val="Vanligtabel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1">
    <w:name w:val="Medium List 2 Accent 1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2">
    <w:name w:val="Medium List 2 Accent 2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3">
    <w:name w:val="Medium List 2 Accent 3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4">
    <w:name w:val="Medium List 2 Accent 4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5">
    <w:name w:val="Medium List 2 Accent 5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6">
    <w:name w:val="Medium List 2 Accent 6"/>
    <w:basedOn w:val="Vanligtabel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2">
    <w:name w:val="Medium Shading 1 Accent 2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3">
    <w:name w:val="Medium Shading 1 Accent 3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4">
    <w:name w:val="Medium Shading 1 Accent 4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5">
    <w:name w:val="Medium Shading 1 Accent 5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6">
    <w:name w:val="Medium Shading 1 Accent 6"/>
    <w:basedOn w:val="Vanligtabel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1">
    <w:name w:val="Medium Shading 2 Accent 1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3">
    <w:name w:val="Medium Shading 2 Accent 3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4">
    <w:name w:val="Medium Shading 2 Accent 4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5">
    <w:name w:val="Medium Shading 2 Accent 5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6">
    <w:name w:val="Medium Shading 2 Accent 6"/>
    <w:basedOn w:val="Vanligtabel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ldingshode">
    <w:name w:val="Message Header"/>
    <w:basedOn w:val="Normal"/>
    <w:link w:val="MeldingshodeTegn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B57FC7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B57FC7"/>
  </w:style>
  <w:style w:type="character" w:styleId="Sidetall">
    <w:name w:val="page number"/>
    <w:basedOn w:val="Standardskriftforavsnitt"/>
    <w:uiPriority w:val="99"/>
    <w:semiHidden/>
    <w:unhideWhenUsed/>
    <w:rsid w:val="00B57FC7"/>
  </w:style>
  <w:style w:type="table" w:styleId="Vanligtabell1">
    <w:name w:val="Plain Table 1"/>
    <w:basedOn w:val="Vanligtabel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B57FC7"/>
    <w:rPr>
      <w:rFonts w:ascii="Consolas" w:hAnsi="Consolas"/>
      <w:sz w:val="22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A918B2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B57FC7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B57FC7"/>
  </w:style>
  <w:style w:type="paragraph" w:styleId="Underskrift">
    <w:name w:val="Signature"/>
    <w:basedOn w:val="Normal"/>
    <w:link w:val="UnderskriftTegn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B57FC7"/>
  </w:style>
  <w:style w:type="character" w:styleId="Sterk">
    <w:name w:val="Strong"/>
    <w:basedOn w:val="Standardskriftforavsnitt"/>
    <w:uiPriority w:val="22"/>
    <w:semiHidden/>
    <w:unhideWhenUsed/>
    <w:qFormat/>
    <w:rsid w:val="00B57FC7"/>
    <w:rPr>
      <w:b/>
      <w:bCs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Gry.Elisabeth.Monsen@innovasjonnorge.n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rbe\AppData\Roaming\Microsoft\Templates\Flygeblad%20for%20sesongbetont%20arrangement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35AF7-7D22-4FEA-B599-0F70AE6B8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sesongbetont arrangement.dotx</Template>
  <TotalTime>0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 Berthling</dc:creator>
  <cp:keywords/>
  <dc:description/>
  <cp:lastModifiedBy>Ivar Berthling</cp:lastModifiedBy>
  <cp:revision>4</cp:revision>
  <cp:lastPrinted>2012-12-25T21:02:00Z</cp:lastPrinted>
  <dcterms:created xsi:type="dcterms:W3CDTF">2018-04-18T08:56:00Z</dcterms:created>
  <dcterms:modified xsi:type="dcterms:W3CDTF">2018-04-19T10:52:00Z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