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65" w:type="pct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6840"/>
        <w:gridCol w:w="3421"/>
      </w:tblGrid>
      <w:tr w:rsidR="00A929C7" w14:paraId="034A58D6" w14:textId="77777777" w:rsidTr="000201D2">
        <w:tc>
          <w:tcPr>
            <w:tcW w:w="684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5A6C642F" w14:textId="39630065" w:rsidR="00874975" w:rsidRDefault="00B163DD" w:rsidP="00A929C7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3632" behindDoc="0" locked="0" layoutInCell="1" allowOverlap="1" wp14:anchorId="081B0FA9" wp14:editId="5C200D94">
                  <wp:simplePos x="0" y="0"/>
                  <wp:positionH relativeFrom="column">
                    <wp:posOffset>297</wp:posOffset>
                  </wp:positionH>
                  <wp:positionV relativeFrom="paragraph">
                    <wp:posOffset>339579</wp:posOffset>
                  </wp:positionV>
                  <wp:extent cx="4143600" cy="2736000"/>
                  <wp:effectExtent l="0" t="0" r="0" b="7620"/>
                  <wp:wrapSquare wrapText="bothSides"/>
                  <wp:docPr id="11" name="Bilde 11" descr="Image result for hovinbekken oslo vann og avlÃ¸p Fer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hovinbekken oslo vann og avlÃ¸p Ferg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600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4C3B2A" w14:textId="535999EA" w:rsidR="00874975" w:rsidRPr="00D85062" w:rsidRDefault="002B6CF9" w:rsidP="006F3CE1">
            <w:pPr>
              <w:pStyle w:val="Tittel"/>
              <w:rPr>
                <w:sz w:val="48"/>
              </w:rPr>
            </w:pPr>
            <w:r w:rsidRPr="00D85062">
              <w:rPr>
                <w:sz w:val="48"/>
              </w:rPr>
              <w:t>NGS-Ekskursjon</w:t>
            </w:r>
            <w:r w:rsidR="00F516DE">
              <w:rPr>
                <w:sz w:val="48"/>
              </w:rPr>
              <w:t xml:space="preserve"> </w:t>
            </w:r>
          </w:p>
          <w:p w14:paraId="068676CE" w14:textId="66709C33" w:rsidR="00874975" w:rsidRPr="00D85062" w:rsidRDefault="00DD61AC" w:rsidP="006F3CE1">
            <w:pPr>
              <w:pStyle w:val="Undertittel"/>
              <w:rPr>
                <w:sz w:val="40"/>
              </w:rPr>
            </w:pPr>
            <w:r>
              <w:rPr>
                <w:sz w:val="40"/>
              </w:rPr>
              <w:t>Hovinbekken – elveåpning i oslo</w:t>
            </w:r>
          </w:p>
          <w:p w14:paraId="72529E20" w14:textId="733EE9A8" w:rsidR="00092FBC" w:rsidRDefault="00092FBC" w:rsidP="00C86CCC">
            <w:pPr>
              <w:spacing w:before="120" w:line="240" w:lineRule="auto"/>
            </w:pPr>
          </w:p>
          <w:p w14:paraId="4F96CA97" w14:textId="77777777" w:rsidR="005C6ACF" w:rsidRDefault="005C6ACF" w:rsidP="00C86CCC">
            <w:pPr>
              <w:spacing w:before="120" w:line="240" w:lineRule="auto"/>
            </w:pPr>
          </w:p>
          <w:p w14:paraId="5EF08E40" w14:textId="53F423DA" w:rsidR="00874975" w:rsidRPr="00C662DD" w:rsidRDefault="002B6CF9" w:rsidP="00C86CCC">
            <w:pPr>
              <w:spacing w:before="120" w:line="240" w:lineRule="auto"/>
              <w:rPr>
                <w:b/>
              </w:rPr>
            </w:pPr>
            <w:r w:rsidRPr="00C662DD">
              <w:rPr>
                <w:b/>
              </w:rPr>
              <w:t xml:space="preserve">Norsk Geografisk Selskap arrangerer ekskursjon til </w:t>
            </w:r>
            <w:r w:rsidR="00DD61AC" w:rsidRPr="00C662DD">
              <w:rPr>
                <w:b/>
              </w:rPr>
              <w:t>Hovinbekken i Oslo</w:t>
            </w:r>
            <w:r w:rsidR="000201D2">
              <w:rPr>
                <w:b/>
              </w:rPr>
              <w:t xml:space="preserve"> i samarbeid med Oslo Geofysikeres Forening</w:t>
            </w:r>
            <w:r w:rsidR="004933F0" w:rsidRPr="00C662DD">
              <w:rPr>
                <w:b/>
              </w:rPr>
              <w:t xml:space="preserve"> </w:t>
            </w:r>
          </w:p>
          <w:p w14:paraId="1D0AD59E" w14:textId="77777777" w:rsidR="005C6ACF" w:rsidRDefault="005C6ACF" w:rsidP="00092FBC">
            <w:pPr>
              <w:spacing w:after="120" w:line="240" w:lineRule="auto"/>
            </w:pPr>
          </w:p>
          <w:p w14:paraId="38375E99" w14:textId="2DC29640" w:rsidR="00092FBC" w:rsidRDefault="00080CFA" w:rsidP="00092FBC">
            <w:pPr>
              <w:spacing w:after="120" w:line="240" w:lineRule="auto"/>
            </w:pPr>
            <w:r>
              <w:t xml:space="preserve">Tid og sted: Oppmøte ved Hasle T-banestasjon </w:t>
            </w:r>
            <w:r w:rsidR="000201D2">
              <w:t>tirsdag 1</w:t>
            </w:r>
            <w:r w:rsidR="00092FBC">
              <w:t xml:space="preserve">1. </w:t>
            </w:r>
            <w:r w:rsidR="000201D2">
              <w:t>sept.</w:t>
            </w:r>
            <w:r w:rsidR="00092FBC">
              <w:t xml:space="preserve"> kl</w:t>
            </w:r>
            <w:r w:rsidR="00A86F27">
              <w:t>.</w:t>
            </w:r>
            <w:r w:rsidR="00092FBC">
              <w:t xml:space="preserve"> 1700.</w:t>
            </w:r>
          </w:p>
          <w:p w14:paraId="7937A55F" w14:textId="76295850" w:rsidR="00092FBC" w:rsidRDefault="00092FBC" w:rsidP="00092FBC">
            <w:pPr>
              <w:spacing w:after="120" w:line="240" w:lineRule="auto"/>
            </w:pPr>
            <w:r>
              <w:t>Guide: Tharan Fergus, prosjektutvikler i Vann og avløpsetaten i Oslo Kommune.</w:t>
            </w:r>
          </w:p>
          <w:p w14:paraId="7C195BC7" w14:textId="1041C73D" w:rsidR="00092FBC" w:rsidRDefault="00A86F27" w:rsidP="00092FBC">
            <w:pPr>
              <w:spacing w:after="120" w:line="240" w:lineRule="auto"/>
            </w:pPr>
            <w:r>
              <w:t>Turen tar ca 2 timer.</w:t>
            </w:r>
          </w:p>
          <w:p w14:paraId="4E7D59FF" w14:textId="77777777" w:rsidR="000201D2" w:rsidRDefault="000201D2" w:rsidP="00092FBC">
            <w:pPr>
              <w:spacing w:after="120" w:line="240" w:lineRule="auto"/>
            </w:pPr>
          </w:p>
          <w:p w14:paraId="61F756A0" w14:textId="0D95FFA7" w:rsidR="00092FBC" w:rsidRDefault="000201D2" w:rsidP="00092FBC">
            <w:pPr>
              <w:spacing w:after="120" w:line="240" w:lineRule="auto"/>
            </w:pPr>
            <w:r>
              <w:t>Tema for turen er vannhåndtering i by, og vi følger en bekk som nylig er åpnet og restaurert</w:t>
            </w:r>
            <w:r w:rsidR="003E71EC">
              <w:t xml:space="preserve">. </w:t>
            </w:r>
          </w:p>
          <w:p w14:paraId="778ADCF9" w14:textId="77777777" w:rsidR="005C6ACF" w:rsidRDefault="005C6ACF" w:rsidP="00092FBC">
            <w:pPr>
              <w:spacing w:after="120" w:line="240" w:lineRule="auto"/>
            </w:pPr>
          </w:p>
          <w:p w14:paraId="34BE720A" w14:textId="78E1551B" w:rsidR="00A86F27" w:rsidRDefault="003E71EC" w:rsidP="00092FBC">
            <w:pPr>
              <w:spacing w:after="120" w:line="240" w:lineRule="auto"/>
            </w:pPr>
            <w:r>
              <w:t>Det er knapt et tema som har mer bruk for geografiske perspektiver på tvers av natur og samfunn, enn vannhåndtering i by</w:t>
            </w:r>
            <w:r w:rsidR="00A86F27">
              <w:t xml:space="preserve"> og restaurering av vassdrag</w:t>
            </w:r>
            <w:r>
              <w:t>. Det er heller ingen her på berget som kjenner dette temaet bedre enn Tharan!</w:t>
            </w:r>
            <w:r w:rsidR="00A86F27">
              <w:t xml:space="preserve"> </w:t>
            </w:r>
          </w:p>
          <w:p w14:paraId="2B3416E9" w14:textId="77777777" w:rsidR="005C6ACF" w:rsidRDefault="005C6ACF" w:rsidP="00092FBC">
            <w:pPr>
              <w:spacing w:after="120" w:line="240" w:lineRule="auto"/>
            </w:pPr>
          </w:p>
          <w:p w14:paraId="521286E9" w14:textId="6E82CE5F" w:rsidR="003E71EC" w:rsidRPr="00A86F27" w:rsidRDefault="00A86F27" w:rsidP="00092FBC">
            <w:pPr>
              <w:spacing w:after="120" w:line="240" w:lineRule="auto"/>
            </w:pPr>
            <w:r>
              <w:t xml:space="preserve">Mer info om Oslo kommunes arbeid på dette området og prosjektene i Hovinbekken: </w:t>
            </w:r>
            <w:hyperlink r:id="rId9" w:history="1">
              <w:r w:rsidRPr="00A86F27">
                <w:rPr>
                  <w:rStyle w:val="Hyperkobling"/>
                </w:rPr>
                <w:t>Vann i den bærekraftige byen, erfaringer fra Oslo kommune</w:t>
              </w:r>
            </w:hyperlink>
          </w:p>
          <w:p w14:paraId="11095CE5" w14:textId="77777777" w:rsidR="00A86F27" w:rsidRDefault="00A86F27" w:rsidP="00092FBC">
            <w:pPr>
              <w:spacing w:after="120" w:line="240" w:lineRule="auto"/>
            </w:pPr>
          </w:p>
          <w:p w14:paraId="5D48C38D" w14:textId="4DDA7C8F" w:rsidR="00092FBC" w:rsidRPr="00092FBC" w:rsidRDefault="000201D2" w:rsidP="00A86F27">
            <w:pPr>
              <w:spacing w:after="120" w:line="240" w:lineRule="auto"/>
            </w:pPr>
            <w:r>
              <w:t xml:space="preserve">Ekskursjonen er gratis; eventuelt sosialt samvær etter ekskursjonen på egen bekostning. Påmelding: </w:t>
            </w:r>
            <w:hyperlink r:id="rId10" w:tgtFrame="_blank" w:history="1">
              <w:r>
                <w:rPr>
                  <w:rStyle w:val="Hyperkobling"/>
                  <w:rFonts w:ascii="Calibri" w:hAnsi="Calibri"/>
                  <w:shd w:val="clear" w:color="auto" w:fill="FFFFFF"/>
                </w:rPr>
                <w:t>https://goo.gl/forms/VIx5h7D8DSpNwBnA3</w:t>
              </w:r>
            </w:hyperlink>
          </w:p>
        </w:tc>
        <w:tc>
          <w:tcPr>
            <w:tcW w:w="3421" w:type="dxa"/>
            <w:tcBorders>
              <w:left w:val="triple" w:sz="12" w:space="0" w:color="FFFFFF" w:themeColor="background1"/>
            </w:tcBorders>
          </w:tcPr>
          <w:p w14:paraId="4B82E924" w14:textId="77777777" w:rsidR="00D85062" w:rsidRDefault="00D85062"/>
          <w:tbl>
            <w:tblPr>
              <w:tblW w:w="3402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Høyre oppsettstabell"/>
            </w:tblPr>
            <w:tblGrid>
              <w:gridCol w:w="3346"/>
              <w:gridCol w:w="56"/>
            </w:tblGrid>
            <w:tr w:rsidR="00A929C7" w14:paraId="3F20757A" w14:textId="77777777" w:rsidTr="00407115">
              <w:trPr>
                <w:trHeight w:hRule="exact" w:val="10942"/>
              </w:trPr>
              <w:tc>
                <w:tcPr>
                  <w:tcW w:w="3402" w:type="dxa"/>
                  <w:gridSpan w:val="2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7836D9A6" w14:textId="29ABFE63" w:rsidR="00A929C7" w:rsidRPr="00080CFA" w:rsidRDefault="00DD61AC" w:rsidP="000D71F5">
                  <w:pPr>
                    <w:pStyle w:val="Overskrift2"/>
                    <w:spacing w:after="360"/>
                    <w:rPr>
                      <w:sz w:val="40"/>
                    </w:rPr>
                  </w:pPr>
                  <w:r w:rsidRPr="00080CFA">
                    <w:rPr>
                      <w:sz w:val="40"/>
                    </w:rPr>
                    <w:t>Hovinbekken</w:t>
                  </w:r>
                </w:p>
                <w:p w14:paraId="6B48B1C2" w14:textId="6E19B515" w:rsidR="00A929C7" w:rsidRPr="00080CFA" w:rsidRDefault="00DD61AC" w:rsidP="000D71F5">
                  <w:pPr>
                    <w:pStyle w:val="Overskrift2"/>
                    <w:spacing w:after="360"/>
                    <w:rPr>
                      <w:sz w:val="40"/>
                    </w:rPr>
                  </w:pPr>
                  <w:r w:rsidRPr="00080CFA">
                    <w:rPr>
                      <w:sz w:val="40"/>
                    </w:rPr>
                    <w:t>Elve</w:t>
                  </w:r>
                  <w:r w:rsidR="00080CFA">
                    <w:rPr>
                      <w:sz w:val="40"/>
                    </w:rPr>
                    <w:t>- og bekke</w:t>
                  </w:r>
                  <w:r w:rsidRPr="00080CFA">
                    <w:rPr>
                      <w:sz w:val="40"/>
                    </w:rPr>
                    <w:t>åpning</w:t>
                  </w:r>
                </w:p>
                <w:p w14:paraId="5ED85470" w14:textId="2D03F5EA" w:rsidR="00A929C7" w:rsidRPr="00080CFA" w:rsidRDefault="00DD61AC" w:rsidP="000D71F5">
                  <w:pPr>
                    <w:pStyle w:val="Overskrift2"/>
                    <w:spacing w:after="360"/>
                    <w:rPr>
                      <w:sz w:val="40"/>
                    </w:rPr>
                  </w:pPr>
                  <w:r w:rsidRPr="00080CFA">
                    <w:rPr>
                      <w:sz w:val="40"/>
                    </w:rPr>
                    <w:t>Flom og overvann i by</w:t>
                  </w:r>
                </w:p>
                <w:p w14:paraId="2C2C3B5C" w14:textId="65CD74AF" w:rsidR="00A929C7" w:rsidRPr="00080CFA" w:rsidRDefault="00DD61AC" w:rsidP="000D71F5">
                  <w:pPr>
                    <w:pStyle w:val="Overskrift2"/>
                    <w:spacing w:after="360"/>
                    <w:rPr>
                      <w:sz w:val="40"/>
                    </w:rPr>
                  </w:pPr>
                  <w:r w:rsidRPr="00080CFA">
                    <w:rPr>
                      <w:sz w:val="40"/>
                    </w:rPr>
                    <w:t>Byutvikling</w:t>
                  </w:r>
                </w:p>
                <w:p w14:paraId="76F76730" w14:textId="66ABDC13" w:rsidR="007A7992" w:rsidRPr="00080CFA" w:rsidRDefault="00DD61AC" w:rsidP="000D71F5">
                  <w:pPr>
                    <w:pStyle w:val="Overskrift2"/>
                    <w:spacing w:after="360"/>
                    <w:rPr>
                      <w:sz w:val="40"/>
                    </w:rPr>
                  </w:pPr>
                  <w:r w:rsidRPr="00080CFA">
                    <w:rPr>
                      <w:sz w:val="40"/>
                    </w:rPr>
                    <w:t>Klimatil</w:t>
                  </w:r>
                  <w:bookmarkStart w:id="0" w:name="_GoBack"/>
                  <w:bookmarkEnd w:id="0"/>
                  <w:r w:rsidRPr="00080CFA">
                    <w:rPr>
                      <w:sz w:val="40"/>
                    </w:rPr>
                    <w:t>pasning</w:t>
                  </w:r>
                </w:p>
                <w:p w14:paraId="74A6E87F" w14:textId="77777777" w:rsidR="000D71F5" w:rsidRDefault="00DD61AC" w:rsidP="000D71F5">
                  <w:pPr>
                    <w:pStyle w:val="Overskrift2"/>
                    <w:spacing w:after="360"/>
                  </w:pPr>
                  <w:r w:rsidRPr="00080CFA">
                    <w:rPr>
                      <w:sz w:val="40"/>
                    </w:rPr>
                    <w:t>Vann som ressurs i bymiljøet</w:t>
                  </w:r>
                </w:p>
                <w:p w14:paraId="37EDF6C3" w14:textId="78CDE99E" w:rsidR="00DD61AC" w:rsidRDefault="00DD61AC" w:rsidP="00DD61AC">
                  <w:pPr>
                    <w:pStyle w:val="Overskrift2"/>
                    <w:spacing w:after="360"/>
                  </w:pPr>
                </w:p>
              </w:tc>
            </w:tr>
            <w:tr w:rsidR="00A929C7" w14:paraId="7EF8C819" w14:textId="77777777" w:rsidTr="00407115">
              <w:trPr>
                <w:gridAfter w:val="1"/>
                <w:wAfter w:w="56" w:type="dxa"/>
                <w:trHeight w:hRule="exact" w:val="3600"/>
              </w:trPr>
              <w:tc>
                <w:tcPr>
                  <w:tcW w:w="334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5B478C9B" w14:textId="77777777" w:rsidR="00A929C7" w:rsidRDefault="00BD3402">
                  <w:pPr>
                    <w:pStyle w:val="Overskrift3"/>
                  </w:pPr>
                  <w:r>
                    <w:t>Norsk Geografisk selskap</w:t>
                  </w:r>
                </w:p>
                <w:p w14:paraId="62E9F47E" w14:textId="77777777" w:rsidR="00A929C7" w:rsidRDefault="00BD3402">
                  <w:pPr>
                    <w:pStyle w:val="Kontaktinformasjon"/>
                  </w:pPr>
                  <w:r>
                    <w:t>admin@geografisk.no</w:t>
                  </w:r>
                </w:p>
                <w:p w14:paraId="44556BFA" w14:textId="77777777" w:rsidR="00A929C7" w:rsidRDefault="00BD3402">
                  <w:pPr>
                    <w:pStyle w:val="Kontaktinformasjon"/>
                  </w:pPr>
                  <w:r>
                    <w:t>www.geografisk.no</w:t>
                  </w:r>
                </w:p>
                <w:p w14:paraId="1C1C265F" w14:textId="77777777" w:rsidR="00A929C7" w:rsidRDefault="00CF1D19" w:rsidP="00CF1D19">
                  <w:pPr>
                    <w:pStyle w:val="Da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E18AB8E" wp14:editId="137A5376">
                        <wp:extent cx="1304925" cy="817245"/>
                        <wp:effectExtent l="0" t="0" r="9525" b="1905"/>
                        <wp:docPr id="4" name="Bil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217320" w14:textId="77777777" w:rsidR="00A929C7" w:rsidRDefault="00A929C7"/>
        </w:tc>
      </w:tr>
    </w:tbl>
    <w:p w14:paraId="563EC4C9" w14:textId="38C620BC" w:rsidR="006F3CE1" w:rsidRDefault="006F3CE1" w:rsidP="00F516DE">
      <w:pPr>
        <w:pStyle w:val="Ingenmellomrom"/>
      </w:pPr>
    </w:p>
    <w:sectPr w:rsidR="006F3CE1" w:rsidSect="009F3A01">
      <w:pgSz w:w="11906" w:h="16838" w:code="9"/>
      <w:pgMar w:top="680" w:right="680" w:bottom="680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87CBA" w14:textId="77777777" w:rsidR="002B6CF9" w:rsidRDefault="002B6CF9" w:rsidP="00C5038D">
      <w:pPr>
        <w:spacing w:after="0" w:line="240" w:lineRule="auto"/>
      </w:pPr>
      <w:r>
        <w:separator/>
      </w:r>
    </w:p>
  </w:endnote>
  <w:endnote w:type="continuationSeparator" w:id="0">
    <w:p w14:paraId="0C466EEB" w14:textId="77777777" w:rsidR="002B6CF9" w:rsidRDefault="002B6CF9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09209" w14:textId="77777777" w:rsidR="002B6CF9" w:rsidRDefault="002B6CF9" w:rsidP="00C5038D">
      <w:pPr>
        <w:spacing w:after="0" w:line="240" w:lineRule="auto"/>
      </w:pPr>
      <w:r>
        <w:separator/>
      </w:r>
    </w:p>
  </w:footnote>
  <w:footnote w:type="continuationSeparator" w:id="0">
    <w:p w14:paraId="7A165648" w14:textId="77777777" w:rsidR="002B6CF9" w:rsidRDefault="002B6CF9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20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F9"/>
    <w:rsid w:val="00015379"/>
    <w:rsid w:val="00015A39"/>
    <w:rsid w:val="000201D2"/>
    <w:rsid w:val="00020E88"/>
    <w:rsid w:val="00080CFA"/>
    <w:rsid w:val="00092FBC"/>
    <w:rsid w:val="00096E46"/>
    <w:rsid w:val="000D71F5"/>
    <w:rsid w:val="000F5E74"/>
    <w:rsid w:val="00115FD0"/>
    <w:rsid w:val="001164A0"/>
    <w:rsid w:val="001174D0"/>
    <w:rsid w:val="00192909"/>
    <w:rsid w:val="00202606"/>
    <w:rsid w:val="002075FA"/>
    <w:rsid w:val="002B6CF9"/>
    <w:rsid w:val="00352C59"/>
    <w:rsid w:val="00385671"/>
    <w:rsid w:val="003D32C9"/>
    <w:rsid w:val="003E5B3F"/>
    <w:rsid w:val="003E71EC"/>
    <w:rsid w:val="00407115"/>
    <w:rsid w:val="00421850"/>
    <w:rsid w:val="004933F0"/>
    <w:rsid w:val="004B46D3"/>
    <w:rsid w:val="004F460E"/>
    <w:rsid w:val="005B2FDA"/>
    <w:rsid w:val="005C6ACF"/>
    <w:rsid w:val="00600499"/>
    <w:rsid w:val="00651898"/>
    <w:rsid w:val="006F3CE1"/>
    <w:rsid w:val="00726150"/>
    <w:rsid w:val="00731298"/>
    <w:rsid w:val="00760E88"/>
    <w:rsid w:val="007766D7"/>
    <w:rsid w:val="007A7992"/>
    <w:rsid w:val="007B77B0"/>
    <w:rsid w:val="00823214"/>
    <w:rsid w:val="00874975"/>
    <w:rsid w:val="008A7F58"/>
    <w:rsid w:val="008F7718"/>
    <w:rsid w:val="009003EF"/>
    <w:rsid w:val="009A6DB1"/>
    <w:rsid w:val="009A6FDF"/>
    <w:rsid w:val="009F3A01"/>
    <w:rsid w:val="00A37997"/>
    <w:rsid w:val="00A56FC6"/>
    <w:rsid w:val="00A86F27"/>
    <w:rsid w:val="00A918B2"/>
    <w:rsid w:val="00A929C7"/>
    <w:rsid w:val="00B163DD"/>
    <w:rsid w:val="00B303E1"/>
    <w:rsid w:val="00B55031"/>
    <w:rsid w:val="00B57FC7"/>
    <w:rsid w:val="00BB3370"/>
    <w:rsid w:val="00BD3402"/>
    <w:rsid w:val="00BE1B5A"/>
    <w:rsid w:val="00C5038D"/>
    <w:rsid w:val="00C662DD"/>
    <w:rsid w:val="00C86CCC"/>
    <w:rsid w:val="00C9436E"/>
    <w:rsid w:val="00CF1D19"/>
    <w:rsid w:val="00D73B50"/>
    <w:rsid w:val="00D85062"/>
    <w:rsid w:val="00DD5FD1"/>
    <w:rsid w:val="00DD61AC"/>
    <w:rsid w:val="00EC6A7A"/>
    <w:rsid w:val="00F411D0"/>
    <w:rsid w:val="00F5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EC84599"/>
  <w15:chartTrackingRefBased/>
  <w15:docId w15:val="{49F415AC-C97C-4D30-A163-8992AEA6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nb-NO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Overskrift2">
    <w:name w:val="heading 2"/>
    <w:basedOn w:val="Normal"/>
    <w:link w:val="Overskrift2Tegn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Overskrift3">
    <w:name w:val="heading 3"/>
    <w:basedOn w:val="Normal"/>
    <w:link w:val="Overskrift3Tegn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Normal"/>
    <w:link w:val="UndertittelTegn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6F3CE1"/>
    <w:rPr>
      <w:b/>
      <w:caps/>
      <w:sz w:val="106"/>
    </w:rPr>
  </w:style>
  <w:style w:type="paragraph" w:styleId="Tittel">
    <w:name w:val="Title"/>
    <w:basedOn w:val="Normal"/>
    <w:link w:val="TittelTegn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telTegn">
    <w:name w:val="Tittel Tegn"/>
    <w:basedOn w:val="Standardskriftforavsnitt"/>
    <w:link w:val="Tittel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30"/>
      <w:szCs w:val="3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sid w:val="00760E88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Bunntekst">
    <w:name w:val="footer"/>
    <w:basedOn w:val="Normal"/>
    <w:link w:val="BunntekstTegn"/>
    <w:uiPriority w:val="99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Topptekst">
    <w:name w:val="header"/>
    <w:basedOn w:val="Normal"/>
    <w:link w:val="TopptekstTegn"/>
    <w:uiPriority w:val="99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Overskrift5Tegn">
    <w:name w:val="Overskrift 5 Tegn"/>
    <w:basedOn w:val="Standardskriftforavsnitt"/>
    <w:link w:val="Overskrift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Sterkutheving">
    <w:name w:val="Intense Emphasis"/>
    <w:basedOn w:val="Standardskriftforavsnitt"/>
    <w:uiPriority w:val="21"/>
    <w:semiHidden/>
    <w:unhideWhenUsed/>
    <w:qFormat/>
    <w:rPr>
      <w:i/>
      <w:iCs/>
      <w:color w:val="C71C12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A918B2"/>
    <w:rPr>
      <w:i/>
      <w:iCs/>
      <w:color w:val="C71C12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fi">
    <w:name w:val="Bibliography"/>
    <w:basedOn w:val="Normal"/>
    <w:next w:val="Normal"/>
    <w:uiPriority w:val="37"/>
    <w:semiHidden/>
    <w:unhideWhenUsed/>
    <w:rsid w:val="00B57FC7"/>
  </w:style>
  <w:style w:type="paragraph" w:styleId="Blokkteks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B57FC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57FC7"/>
  </w:style>
  <w:style w:type="paragraph" w:styleId="Brdtekst2">
    <w:name w:val="Body Text 2"/>
    <w:basedOn w:val="Normal"/>
    <w:link w:val="Brdtekst2Tegn"/>
    <w:uiPriority w:val="99"/>
    <w:semiHidden/>
    <w:unhideWhenUsed/>
    <w:rsid w:val="00B57FC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B57FC7"/>
  </w:style>
  <w:style w:type="paragraph" w:styleId="Brdtekst3">
    <w:name w:val="Body Text 3"/>
    <w:basedOn w:val="Normal"/>
    <w:link w:val="Brdtekst3Tegn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B57FC7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B57FC7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B57FC7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B57FC7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B57FC7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B57FC7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B57FC7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B57FC7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B57FC7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57FC7"/>
  </w:style>
  <w:style w:type="table" w:styleId="Fargeriktrutenett">
    <w:name w:val="Colorful Grid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-uthevingsfarge1">
    <w:name w:val="Colorful Grid Accent 1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Fargeriktrutenett-uthevingsfarge2">
    <w:name w:val="Colorful Grid Accent 2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Fargeriktrutenett-uthevingsfarge3">
    <w:name w:val="Colorful Grid Accent 3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geriktrutenett-uthevingsfarge4">
    <w:name w:val="Colorful Grid Accent 4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Fargeriktrutenett-uthevingsfarge5">
    <w:name w:val="Colorful Grid Accent 5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-uthevingsfarge1">
    <w:name w:val="Colorful List Accent 1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Fargerikliste-uthevingsfarge2">
    <w:name w:val="Colorful List Accent 2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Fargerikliste-uthevingsfarge3">
    <w:name w:val="Colorful List Accent 3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Fargerikliste-uthevingsfarge4">
    <w:name w:val="Colorful List Accent 4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Fargerikliste-uthevingsfarge5">
    <w:name w:val="Colorful List Accent 5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Fargerikliste-uthevingsfarge6">
    <w:name w:val="Colorful List Accent 6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1">
    <w:name w:val="Colorful Shading Accent 1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2">
    <w:name w:val="Colorful Shading Accent 2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3">
    <w:name w:val="Colorful Shading Accent 3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gerikskyggelegging-uthevingsfarge4">
    <w:name w:val="Colorful Shading Accent 4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5">
    <w:name w:val="Colorful Shading Accent 5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B57FC7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57FC7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57FC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57FC7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uthevingsfarge1">
    <w:name w:val="Dark List Accent 1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Mrkliste-uthevingsfarge2">
    <w:name w:val="Dark List Accent 2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Mrkliste-uthevingsfarge3">
    <w:name w:val="Dark List Accent 3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Mrkliste-uthevingsfarge5">
    <w:name w:val="Dark List Accent 5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Mrkliste-uthevingsfarge6">
    <w:name w:val="Dark List Accent 6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B57FC7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B57FC7"/>
  </w:style>
  <w:style w:type="character" w:styleId="Utheving">
    <w:name w:val="Emphasis"/>
    <w:basedOn w:val="Standardskriftforavsnitt"/>
    <w:uiPriority w:val="20"/>
    <w:semiHidden/>
    <w:unhideWhenUsed/>
    <w:qFormat/>
    <w:rsid w:val="00B57FC7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B57FC7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B57FC7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tnotereferanse">
    <w:name w:val="footnote reference"/>
    <w:basedOn w:val="Standardskriftforavsnitt"/>
    <w:uiPriority w:val="99"/>
    <w:semiHidden/>
    <w:unhideWhenUsed/>
    <w:rsid w:val="00B57FC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57FC7"/>
    <w:rPr>
      <w:sz w:val="22"/>
      <w:szCs w:val="20"/>
    </w:rPr>
  </w:style>
  <w:style w:type="table" w:styleId="Rutenettabelllys1">
    <w:name w:val="Grid Table 1 Light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1">
    <w:name w:val="Grid Table 1 Light Accent 1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2">
    <w:name w:val="Grid Table 1 Light Accent 2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3">
    <w:name w:val="Grid Table 1 Light Accent 3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4">
    <w:name w:val="Grid Table 1 Light Accent 4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5">
    <w:name w:val="Grid Table 1 Light Accent 5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6">
    <w:name w:val="Grid Table 1 Light Accent 6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-uthevingsfarge1">
    <w:name w:val="Grid Table 2 Accent 1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2-uthevingsfarge2">
    <w:name w:val="Grid Table 2 Accent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2-uthevingsfarge3">
    <w:name w:val="Grid Table 2 Accent 3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2-uthevingsfarge4">
    <w:name w:val="Grid Table 2 Accent 4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2-uthevingsfarge5">
    <w:name w:val="Grid Table 2 Accent 5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2-uthevingsfarge6">
    <w:name w:val="Grid Table 2 Accent 6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3">
    <w:name w:val="Grid Table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-uthevingsfarge1">
    <w:name w:val="Grid Table 3 Accent 1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utenettabell3-uthevingsfarge2">
    <w:name w:val="Grid Table 3 Accent 2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utenettabell3-uthevingsfarge3">
    <w:name w:val="Grid Table 3 Accent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utenettabell3-uthevingsfarge4">
    <w:name w:val="Grid Table 3 Accent 4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utenettabell3-uthevingsfarge5">
    <w:name w:val="Grid Table 3 Accent 5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utenettabell3-uthevingsfarge6">
    <w:name w:val="Grid Table 3 Accent 6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-uthevingsfarge1">
    <w:name w:val="Grid Table 4 Accent 1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4-uthevingsfarge2">
    <w:name w:val="Grid Table 4 Accent 2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4-uthevingsfarge3">
    <w:name w:val="Grid Table 4 Accent 3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4-uthevingsfarge4">
    <w:name w:val="Grid Table 4 Accent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4-uthevingsfarge5">
    <w:name w:val="Grid Table 4 Accent 5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4-uthevingsfarge6">
    <w:name w:val="Grid Table 4 Accent 6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-uthevingsfarge1">
    <w:name w:val="Grid Table 5 Dark Accent 1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Rutenettabell5mrk-uthevingsfarge2">
    <w:name w:val="Grid Table 5 Dark Accent 2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Rutenettabell5mrk-uthevingsfarge3">
    <w:name w:val="Grid Table 5 Dark Accent 3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Rutenettabell5mrk-uthevingsfarge4">
    <w:name w:val="Grid Table 5 Dark Accent 4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Rutenettabell5mrk-uthevingsfarge5">
    <w:name w:val="Grid Table 5 Dark Accent 5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Rutenettabell5mrk-uthevingsfarge6">
    <w:name w:val="Grid Table 5 Dark Accent 6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-uthevingsfarge1">
    <w:name w:val="Grid Table 6 Colorful Accent 1"/>
    <w:basedOn w:val="Vanligtabel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6fargerik-uthevingsfarge2">
    <w:name w:val="Grid Table 6 Colorful Accent 2"/>
    <w:basedOn w:val="Vanligtabel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6fargerik-uthevingsfarge3">
    <w:name w:val="Grid Table 6 Colorful Accent 3"/>
    <w:basedOn w:val="Vanligtabel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6fargerik-uthevingsfarge4">
    <w:name w:val="Grid Table 6 Colorful Accent 4"/>
    <w:basedOn w:val="Vanligtabel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6fargerik-uthevingsfarge5">
    <w:name w:val="Grid Table 6 Colorful Accent 5"/>
    <w:basedOn w:val="Vanligtabel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6fargerik-uthevingsfarge6">
    <w:name w:val="Grid Table 6 Colorful Accent 6"/>
    <w:basedOn w:val="Vanligtabel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-uthevingsfarge1">
    <w:name w:val="Grid Table 7 Colorful Accent 1"/>
    <w:basedOn w:val="Vanligtabel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utenettabell7fargerik-uthevingsfarge2">
    <w:name w:val="Grid Table 7 Colorful Accent 2"/>
    <w:basedOn w:val="Vanligtabel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utenettabell7fargerik-uthevingsfarge3">
    <w:name w:val="Grid Table 7 Colorful Accent 3"/>
    <w:basedOn w:val="Vanligtabel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utenettabell7fargerik-uthevingsfarge4">
    <w:name w:val="Grid Table 7 Colorful Accent 4"/>
    <w:basedOn w:val="Vanligtabel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utenettabell7fargerik-uthevingsfarge5">
    <w:name w:val="Grid Table 7 Colorful Accent 5"/>
    <w:basedOn w:val="Vanligtabel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utenettabell7fargerik-uthevingsfarge6">
    <w:name w:val="Grid Table 7 Colorful Accent 6"/>
    <w:basedOn w:val="Vanligtabel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B57FC7"/>
  </w:style>
  <w:style w:type="paragraph" w:styleId="HTML-adresse">
    <w:name w:val="HTML Address"/>
    <w:basedOn w:val="Normal"/>
    <w:link w:val="HTML-adresseTegn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B57FC7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B57FC7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B57FC7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B57FC7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B57FC7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57FC7"/>
    <w:rPr>
      <w:color w:val="3D537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ystrutenett">
    <w:name w:val="Light Grid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-uthevingsfarge1">
    <w:name w:val="Light Grid Accent 1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ystrutenett-uthevingsfarge2">
    <w:name w:val="Light Grid Accent 2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ystrutenett-uthevingsfarge3">
    <w:name w:val="Light Grid Accent 3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ystrutenett-uthevingsfarge5">
    <w:name w:val="Light Grid Accent 5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ystrutenett-uthevingsfarge6">
    <w:name w:val="Light Grid Accent 6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uthevingsfarge1">
    <w:name w:val="Light List Accent 1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ysliste-uthevingsfarge2">
    <w:name w:val="Light List Accent 2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ysliste-uthevingsfarge4">
    <w:name w:val="Light List Accent 4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ysliste-uthevingsfarge5">
    <w:name w:val="Light List Accent 5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ysliste-uthevingsfarge6">
    <w:name w:val="Light List Accent 6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1">
    <w:name w:val="Light Shading Accent 1"/>
    <w:basedOn w:val="Vanligtabel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ysskyggelegging-uthevingsfarge2">
    <w:name w:val="Light Shading Accent 2"/>
    <w:basedOn w:val="Vanligtabel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ysskyggelegging-uthevingsfarge3">
    <w:name w:val="Light Shading Accent 3"/>
    <w:basedOn w:val="Vanligtabel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ysskyggelegging-uthevingsfarge4">
    <w:name w:val="Light Shading Accent 4"/>
    <w:basedOn w:val="Vanligtabel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ysskyggelegging-uthevingsfarge5">
    <w:name w:val="Light Shading Accent 5"/>
    <w:basedOn w:val="Vanligtabel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ysskyggelegging-uthevingsfarge6">
    <w:name w:val="Light Shading Accent 6"/>
    <w:basedOn w:val="Vanligtabel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B57FC7"/>
  </w:style>
  <w:style w:type="paragraph" w:styleId="Liste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-uthevingsfarge1">
    <w:name w:val="List Table 1 Light Accent 1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1lys-uthevingsfarge2">
    <w:name w:val="List Table 1 Light Accent 2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1lys-uthevingsfarge3">
    <w:name w:val="List Table 1 Light Accent 3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1lys-uthevingsfarge4">
    <w:name w:val="List Table 1 Light Accent 4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1lys-uthevingsfarge5">
    <w:name w:val="List Table 1 Light Accent 5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1lys-uthevingsfarge6">
    <w:name w:val="List Table 1 Light Accent 6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2">
    <w:name w:val="List Table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-uthevingsfarge1">
    <w:name w:val="List Table 2 Accent 1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2-uthevingsfarge2">
    <w:name w:val="List Table 2 Accent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2-uthevingsfarge3">
    <w:name w:val="List Table 2 Accent 3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2-uthevingsfarge4">
    <w:name w:val="List Table 2 Accent 4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2-uthevingsfarge5">
    <w:name w:val="List Table 2 Accent 5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2-uthevingsfarge6">
    <w:name w:val="List Table 2 Accent 6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3">
    <w:name w:val="List Table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-uthevingsfarge1">
    <w:name w:val="List Table 3 Accent 1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etabell3-uthevingsfarge2">
    <w:name w:val="List Table 3 Accent 2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etabell3-uthevingsfarge3">
    <w:name w:val="List Table 3 Accent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etabell3-uthevingsfarge4">
    <w:name w:val="List Table 3 Accent 4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etabell3-uthevingsfarge5">
    <w:name w:val="List Table 3 Accent 5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etabell3-uthevingsfarge6">
    <w:name w:val="List Table 3 Accent 6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-uthevingsfarge1">
    <w:name w:val="List Table 4 Accent 1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4-uthevingsfarge2">
    <w:name w:val="List Table 4 Accent 2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4-uthevingsfarge3">
    <w:name w:val="List Table 4 Accent 3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4-uthevingsfarge4">
    <w:name w:val="List Table 4 Accent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4-uthevingsfarge5">
    <w:name w:val="List Table 4 Accent 5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4-uthevingsfarge6">
    <w:name w:val="List Table 4 Accent 6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1">
    <w:name w:val="List Table 5 Dark Accent 1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2">
    <w:name w:val="List Table 5 Dark Accent 2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3">
    <w:name w:val="List Table 5 Dark Accent 3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4">
    <w:name w:val="List Table 5 Dark Accent 4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5">
    <w:name w:val="List Table 5 Dark Accent 5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6">
    <w:name w:val="List Table 5 Dark Accent 6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-uthevingsfarge1">
    <w:name w:val="List Table 6 Colorful Accent 1"/>
    <w:basedOn w:val="Vanligtabel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6fargerik-uthevingsfarge2">
    <w:name w:val="List Table 6 Colorful Accent 2"/>
    <w:basedOn w:val="Vanligtabel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6fargerik-uthevingsfarge3">
    <w:name w:val="List Table 6 Colorful Accent 3"/>
    <w:basedOn w:val="Vanligtabel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6fargerik-uthevingsfarge4">
    <w:name w:val="List Table 6 Colorful Accent 4"/>
    <w:basedOn w:val="Vanligtabel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6fargerik-uthevingsfarge5">
    <w:name w:val="List Table 6 Colorful Accent 5"/>
    <w:basedOn w:val="Vanligtabel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6fargerik-uthevingsfarge6">
    <w:name w:val="List Table 6 Colorful Accent 6"/>
    <w:basedOn w:val="Vanligtabel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1">
    <w:name w:val="List Table 7 Colorful Accent 1"/>
    <w:basedOn w:val="Vanligtabel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2">
    <w:name w:val="List Table 7 Colorful Accent 2"/>
    <w:basedOn w:val="Vanligtabel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3">
    <w:name w:val="List Table 7 Colorful Accent 3"/>
    <w:basedOn w:val="Vanligtabel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4">
    <w:name w:val="List Table 7 Colorful Accent 4"/>
    <w:basedOn w:val="Vanligtabel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5">
    <w:name w:val="List Table 7 Colorful Accent 5"/>
    <w:basedOn w:val="Vanligtabel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6">
    <w:name w:val="List Table 7 Colorful Accent 6"/>
    <w:basedOn w:val="Vanligtabel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B57FC7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-uthevingsfarge1">
    <w:name w:val="Medium Grid 1 Accent 1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iddelsrutenett1-uthevingsfarge2">
    <w:name w:val="Medium Grid 1 Accent 2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iddelsrutenett1-uthevingsfarge3">
    <w:name w:val="Medium Grid 1 Accent 3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iddelsrutenett1-uthevingsfarge4">
    <w:name w:val="Medium Grid 1 Accent 4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iddelsrutenett1-uthevingsfarge5">
    <w:name w:val="Medium Grid 1 Accent 5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iddelsrutenett1-uthevingsfarge6">
    <w:name w:val="Medium Grid 1 Accent 6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1">
    <w:name w:val="Medium Grid 2 Accent 1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2">
    <w:name w:val="Medium Grid 2 Accent 2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3">
    <w:name w:val="Medium Grid 2 Accent 3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4">
    <w:name w:val="Medium Grid 2 Accent 4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5">
    <w:name w:val="Medium Grid 2 Accent 5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6">
    <w:name w:val="Medium Grid 2 Accent 6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-uthevingsfarge1">
    <w:name w:val="Medium Grid 3 Accent 1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iddelsrutenett3-uthevingsfarge2">
    <w:name w:val="Medium Grid 3 Accent 2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iddelsrutenett3-uthevingsfarge3">
    <w:name w:val="Medium Grid 3 Accent 3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iddelsrutenett3-uthevingsfarge4">
    <w:name w:val="Medium Grid 3 Accent 4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iddelsrutenett3-uthevingsfarge5">
    <w:name w:val="Medium Grid 3 Accent 5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iddelsrutenett3-uthevingsfarge6">
    <w:name w:val="Medium Grid 3 Accent 6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iddelsliste1-uthevingsfarge2">
    <w:name w:val="Medium List 1 Accent 2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iddelsliste1-uthevingsfarge3">
    <w:name w:val="Medium List 1 Accent 3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iddelsliste1-uthevingsfarge4">
    <w:name w:val="Medium List 1 Accent 4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iddelsliste1-uthevingsfarge5">
    <w:name w:val="Medium List 1 Accent 5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iddelsliste1-uthevingsfarge6">
    <w:name w:val="Medium List 1 Accent 6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1">
    <w:name w:val="Medium List 2 Accent 1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2">
    <w:name w:val="Medium List 2 Accent 2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3">
    <w:name w:val="Medium List 2 Accent 3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4">
    <w:name w:val="Medium List 2 Accent 4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5">
    <w:name w:val="Medium List 2 Accent 5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6">
    <w:name w:val="Medium List 2 Accent 6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2">
    <w:name w:val="Medium Shading 1 Accent 2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3">
    <w:name w:val="Medium Shading 1 Accent 3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4">
    <w:name w:val="Medium Shading 1 Accent 4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5">
    <w:name w:val="Medium Shading 1 Accent 5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6">
    <w:name w:val="Medium Shading 1 Accent 6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1">
    <w:name w:val="Medium Shading 2 Accent 1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3">
    <w:name w:val="Medium Shading 2 Accent 3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4">
    <w:name w:val="Medium Shading 2 Accent 4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5">
    <w:name w:val="Medium Shading 2 Accent 5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6">
    <w:name w:val="Medium Shading 2 Accent 6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B57FC7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B57FC7"/>
  </w:style>
  <w:style w:type="character" w:styleId="Sidetall">
    <w:name w:val="page number"/>
    <w:basedOn w:val="Standardskriftforavsnitt"/>
    <w:uiPriority w:val="99"/>
    <w:semiHidden/>
    <w:unhideWhenUsed/>
    <w:rsid w:val="00B57FC7"/>
  </w:style>
  <w:style w:type="table" w:styleId="Vanligtabell1">
    <w:name w:val="Plain Table 1"/>
    <w:basedOn w:val="Vanligtabel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57FC7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A918B2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B57FC7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B57FC7"/>
  </w:style>
  <w:style w:type="paragraph" w:styleId="Underskrift">
    <w:name w:val="Signature"/>
    <w:basedOn w:val="Normal"/>
    <w:link w:val="UnderskriftTeg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B57FC7"/>
  </w:style>
  <w:style w:type="character" w:styleId="Sterk">
    <w:name w:val="Strong"/>
    <w:basedOn w:val="Standardskriftforavsnitt"/>
    <w:uiPriority w:val="22"/>
    <w:semiHidden/>
    <w:unhideWhenUsed/>
    <w:qFormat/>
    <w:rsid w:val="00B57FC7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goo.gl/forms/VIx5h7D8DSpNwBnA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annforeningen.no/wp-content/uploads/2015/06/2015_935383.pdf%2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rbe\AppData\Roaming\Microsoft\Templates\Flygeblad%20for%20sesongbetont%20arrangement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3058E-6524-43EE-884D-D2A7B143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arrangement.dotx</Template>
  <TotalTime>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Berthling</dc:creator>
  <cp:keywords/>
  <dc:description/>
  <cp:lastModifiedBy>Ivar Berthling</cp:lastModifiedBy>
  <cp:revision>4</cp:revision>
  <cp:lastPrinted>2018-08-30T22:56:00Z</cp:lastPrinted>
  <dcterms:created xsi:type="dcterms:W3CDTF">2018-08-30T23:46:00Z</dcterms:created>
  <dcterms:modified xsi:type="dcterms:W3CDTF">2018-08-30T23:50:00Z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